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52A5F" w14:textId="5CA2E4AC" w:rsidR="00236D15" w:rsidRPr="00F757DC" w:rsidRDefault="00F757DC">
      <w:pPr>
        <w:pStyle w:val="Titre1"/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84695A9" wp14:editId="0971D75E">
            <wp:simplePos x="0" y="0"/>
            <wp:positionH relativeFrom="page">
              <wp:posOffset>5835650</wp:posOffset>
            </wp:positionH>
            <wp:positionV relativeFrom="page">
              <wp:posOffset>2027555</wp:posOffset>
            </wp:positionV>
            <wp:extent cx="1909445" cy="1068705"/>
            <wp:effectExtent l="165100" t="190500" r="160655" b="188595"/>
            <wp:wrapNone/>
            <wp:docPr id="9" name="Image 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 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21338975" flipH="1">
                      <a:off x="0" y="0"/>
                      <a:ext cx="1909445" cy="106870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6C97F97" wp14:editId="7198C0F3">
            <wp:simplePos x="0" y="0"/>
            <wp:positionH relativeFrom="page">
              <wp:posOffset>4052570</wp:posOffset>
            </wp:positionH>
            <wp:positionV relativeFrom="page">
              <wp:posOffset>1841500</wp:posOffset>
            </wp:positionV>
            <wp:extent cx="1927225" cy="1280160"/>
            <wp:effectExtent l="215900" t="292100" r="231775" b="294640"/>
            <wp:wrapNone/>
            <wp:docPr id="3" name="Image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 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927225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71259E4" wp14:editId="4C00C93D">
            <wp:simplePos x="0" y="0"/>
            <wp:positionH relativeFrom="page">
              <wp:posOffset>2472690</wp:posOffset>
            </wp:positionH>
            <wp:positionV relativeFrom="page">
              <wp:posOffset>1771650</wp:posOffset>
            </wp:positionV>
            <wp:extent cx="1280160" cy="1280160"/>
            <wp:effectExtent l="215900" t="215900" r="205740" b="218440"/>
            <wp:wrapNone/>
            <wp:docPr id="4" name="Image 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 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58927">
                      <a:off x="0" y="0"/>
                      <a:ext cx="128016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F6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23E1157" wp14:editId="4833C5C7">
            <wp:simplePos x="0" y="0"/>
            <wp:positionH relativeFrom="page">
              <wp:posOffset>368300</wp:posOffset>
            </wp:positionH>
            <wp:positionV relativeFrom="page">
              <wp:posOffset>1887855</wp:posOffset>
            </wp:positionV>
            <wp:extent cx="1846580" cy="1176655"/>
            <wp:effectExtent l="177800" t="215900" r="185420" b="207645"/>
            <wp:wrapNone/>
            <wp:docPr id="5" name="Image 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 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846580" cy="117665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FC">
        <w:rPr>
          <w:noProof/>
          <w:lang w:val="en-US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0165813C" wp14:editId="2E1B87E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 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61234" w14:textId="314DA02C" w:rsidR="00236D15" w:rsidRDefault="00B661F6">
                            <w:pPr>
                              <w:pStyle w:val="Titre"/>
                            </w:pPr>
                            <w:r>
                              <w:t xml:space="preserve">Gâteau au chocolat sans </w:t>
                            </w:r>
                            <w:r w:rsidR="00F757DC">
                              <w:t>lactose</w:t>
                            </w:r>
                            <w:r>
                              <w:t>, sans sucre</w:t>
                            </w:r>
                            <w:r w:rsidR="00F757DC">
                              <w:t xml:space="preserve"> ajouté</w:t>
                            </w:r>
                            <w:r>
                              <w:t>.</w:t>
                            </w:r>
                          </w:p>
                          <w:p w14:paraId="70C52C1B" w14:textId="7BEDB555" w:rsidR="00236D15" w:rsidRDefault="00236D15">
                            <w:pPr>
                              <w:pStyle w:val="Sous-titr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5813C" id="Rectangle 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&#13;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33161234" w14:textId="314DA02C" w:rsidR="00236D15" w:rsidRDefault="00B661F6">
                      <w:pPr>
                        <w:pStyle w:val="Titre"/>
                      </w:pPr>
                      <w:r>
                        <w:t xml:space="preserve">Gâteau au chocolat sans </w:t>
                      </w:r>
                      <w:r w:rsidR="00F757DC">
                        <w:t>lactose</w:t>
                      </w:r>
                      <w:r>
                        <w:t>, sans sucre</w:t>
                      </w:r>
                      <w:r w:rsidR="00F757DC">
                        <w:t xml:space="preserve"> ajouté</w:t>
                      </w:r>
                      <w:r>
                        <w:t>.</w:t>
                      </w:r>
                    </w:p>
                    <w:p w14:paraId="70C52C1B" w14:textId="7BEDB555" w:rsidR="00236D15" w:rsidRDefault="00236D15">
                      <w:pPr>
                        <w:pStyle w:val="Sous-titr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sdt>
        <w:sdtPr>
          <w:rPr>
            <w:noProof/>
            <w:lang w:bidi="fr-FR"/>
          </w:rPr>
          <w:id w:val="1188410662"/>
          <w:placeholder>
            <w:docPart w:val="E892BA7F42E95D4AB5B292B5F22EC532"/>
          </w:placeholder>
          <w15:appearance w15:val="hidden"/>
        </w:sdtPr>
        <w:sdtEndPr>
          <w:rPr>
            <w:b/>
            <w:bCs/>
          </w:rPr>
        </w:sdtEndPr>
        <w:sdtContent>
          <w:r w:rsidRPr="00F757DC">
            <w:rPr>
              <w:b/>
              <w:bCs/>
              <w:noProof/>
              <w:lang w:bidi="fr-FR"/>
            </w:rPr>
            <w:t>INGREDIENTS</w:t>
          </w:r>
          <w:r w:rsidR="009448D5">
            <w:rPr>
              <w:b/>
              <w:bCs/>
              <w:noProof/>
              <w:lang w:bidi="fr-FR"/>
            </w:rPr>
            <w:t xml:space="preserve"> Pour 8 personnes</w:t>
          </w:r>
        </w:sdtContent>
      </w:sdt>
    </w:p>
    <w:tbl>
      <w:tblPr>
        <w:tblpPr w:leftFromText="141" w:rightFromText="141" w:horzAnchor="margin" w:tblpY="50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79"/>
        <w:gridCol w:w="4640"/>
      </w:tblGrid>
      <w:tr w:rsidR="00236D15" w14:paraId="2478A9B7" w14:textId="77777777" w:rsidTr="00AB1853">
        <w:tc>
          <w:tcPr>
            <w:tcW w:w="2323" w:type="pct"/>
          </w:tcPr>
          <w:p w14:paraId="5C675B94" w14:textId="0D0BF814" w:rsidR="00236D15" w:rsidRPr="009448D5" w:rsidRDefault="00F757DC" w:rsidP="009448D5">
            <w:pPr>
              <w:pStyle w:val="Paragraphedeliste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9448D5">
              <w:rPr>
                <w:sz w:val="32"/>
                <w:szCs w:val="32"/>
              </w:rPr>
              <w:t>140 grammes de chocolat (vérifier qu’il ne contient pas de lactose)</w:t>
            </w:r>
          </w:p>
          <w:p w14:paraId="1F38D409" w14:textId="0048FF7F" w:rsidR="00F757DC" w:rsidRPr="009448D5" w:rsidRDefault="00DF43BB" w:rsidP="009448D5">
            <w:pPr>
              <w:pStyle w:val="Paragraphedeliste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9448D5">
              <w:rPr>
                <w:sz w:val="32"/>
                <w:szCs w:val="32"/>
              </w:rPr>
              <w:t xml:space="preserve">180 grammes de compote de pommes sans sucre ajouté </w:t>
            </w:r>
          </w:p>
          <w:p w14:paraId="0B7E6A28" w14:textId="747E414D" w:rsidR="00DF43BB" w:rsidRPr="009448D5" w:rsidRDefault="00DF43BB" w:rsidP="009448D5">
            <w:pPr>
              <w:pStyle w:val="Paragraphedeliste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9448D5">
              <w:rPr>
                <w:sz w:val="32"/>
                <w:szCs w:val="32"/>
              </w:rPr>
              <w:t>80 grammes de farine</w:t>
            </w:r>
          </w:p>
          <w:p w14:paraId="2A9C0BAE" w14:textId="48A60366" w:rsidR="00DF43BB" w:rsidRPr="009448D5" w:rsidRDefault="00DF43BB" w:rsidP="009448D5">
            <w:pPr>
              <w:pStyle w:val="Paragraphedeliste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9448D5">
              <w:rPr>
                <w:sz w:val="32"/>
                <w:szCs w:val="32"/>
              </w:rPr>
              <w:t xml:space="preserve">4 </w:t>
            </w:r>
            <w:proofErr w:type="spellStart"/>
            <w:r w:rsidRPr="009448D5">
              <w:rPr>
                <w:sz w:val="32"/>
                <w:szCs w:val="32"/>
              </w:rPr>
              <w:t>oeufs</w:t>
            </w:r>
            <w:proofErr w:type="spellEnd"/>
          </w:p>
          <w:p w14:paraId="04311569" w14:textId="6795FD5E" w:rsidR="00236D15" w:rsidRPr="009448D5" w:rsidRDefault="00DF43BB" w:rsidP="009448D5">
            <w:pPr>
              <w:pStyle w:val="Titre1"/>
              <w:rPr>
                <w:b/>
                <w:bCs/>
              </w:rPr>
            </w:pPr>
            <w:r w:rsidRPr="009448D5">
              <w:rPr>
                <w:b/>
                <w:bCs/>
              </w:rPr>
              <w:t>PREPARATION</w:t>
            </w:r>
          </w:p>
          <w:p w14:paraId="46C295B0" w14:textId="756C0B90" w:rsidR="009448D5" w:rsidRDefault="00DF43BB" w:rsidP="009448D5">
            <w:pPr>
              <w:pStyle w:val="Titre3"/>
              <w:numPr>
                <w:ilvl w:val="0"/>
                <w:numId w:val="2"/>
              </w:numPr>
              <w:rPr>
                <w:rFonts w:ascii="Verdana" w:eastAsia="Times New Roman" w:hAnsi="Verdana" w:cs="Times New Roman"/>
                <w:b/>
                <w:bCs/>
                <w:color w:val="222222"/>
                <w:sz w:val="32"/>
                <w:szCs w:val="32"/>
                <w:shd w:val="clear" w:color="auto" w:fill="FFFFFF"/>
                <w:lang w:eastAsia="fr-FR"/>
              </w:rPr>
            </w:pPr>
            <w:r w:rsidRPr="009448D5">
              <w:rPr>
                <w:b/>
                <w:bCs/>
                <w:sz w:val="32"/>
                <w:szCs w:val="32"/>
              </w:rPr>
              <w:t>Préchauffe</w:t>
            </w:r>
            <w:r w:rsidR="009448D5" w:rsidRPr="009448D5">
              <w:rPr>
                <w:b/>
                <w:bCs/>
                <w:sz w:val="32"/>
                <w:szCs w:val="32"/>
              </w:rPr>
              <w:t>r</w:t>
            </w:r>
            <w:r w:rsidRPr="009448D5">
              <w:rPr>
                <w:b/>
                <w:bCs/>
                <w:sz w:val="32"/>
                <w:szCs w:val="32"/>
              </w:rPr>
              <w:t xml:space="preserve"> votre four à 180°C Chaleur Tournante.</w:t>
            </w:r>
            <w:r w:rsidR="009448D5" w:rsidRPr="009448D5">
              <w:rPr>
                <w:rFonts w:ascii="Verdana" w:eastAsia="Times New Roman" w:hAnsi="Verdana" w:cs="Times New Roman"/>
                <w:b/>
                <w:bCs/>
                <w:color w:val="222222"/>
                <w:sz w:val="32"/>
                <w:szCs w:val="32"/>
                <w:shd w:val="clear" w:color="auto" w:fill="FFFFFF"/>
                <w:lang w:eastAsia="fr-FR"/>
              </w:rPr>
              <w:t xml:space="preserve"> </w:t>
            </w:r>
          </w:p>
          <w:p w14:paraId="18396703" w14:textId="77777777" w:rsidR="009448D5" w:rsidRPr="009448D5" w:rsidRDefault="009448D5" w:rsidP="009448D5">
            <w:pPr>
              <w:rPr>
                <w:lang w:eastAsia="fr-FR"/>
              </w:rPr>
            </w:pPr>
          </w:p>
          <w:p w14:paraId="2D09557C" w14:textId="4A26D70C" w:rsidR="009448D5" w:rsidRDefault="009448D5" w:rsidP="009448D5">
            <w:pPr>
              <w:pStyle w:val="Titre3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 w:rsidRPr="009448D5">
              <w:rPr>
                <w:b/>
                <w:bCs/>
                <w:sz w:val="32"/>
                <w:szCs w:val="32"/>
              </w:rPr>
              <w:t>Fai</w:t>
            </w:r>
            <w:r w:rsidRPr="009448D5">
              <w:rPr>
                <w:b/>
                <w:bCs/>
                <w:sz w:val="32"/>
                <w:szCs w:val="32"/>
              </w:rPr>
              <w:t>re</w:t>
            </w:r>
            <w:r w:rsidRPr="009448D5">
              <w:rPr>
                <w:b/>
                <w:bCs/>
                <w:sz w:val="32"/>
                <w:szCs w:val="32"/>
              </w:rPr>
              <w:t xml:space="preserve"> fondre le chocolat au bain marie</w:t>
            </w:r>
            <w:r w:rsidRPr="009448D5">
              <w:rPr>
                <w:b/>
                <w:bCs/>
                <w:sz w:val="32"/>
                <w:szCs w:val="32"/>
              </w:rPr>
              <w:t>.</w:t>
            </w:r>
          </w:p>
          <w:p w14:paraId="4F14B8F5" w14:textId="77777777" w:rsidR="009448D5" w:rsidRPr="009448D5" w:rsidRDefault="009448D5" w:rsidP="009448D5"/>
          <w:p w14:paraId="4864C745" w14:textId="77777777" w:rsidR="009448D5" w:rsidRDefault="009448D5" w:rsidP="009448D5">
            <w:pPr>
              <w:pStyle w:val="Titre3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 w:rsidRPr="009448D5">
              <w:rPr>
                <w:b/>
                <w:bCs/>
                <w:sz w:val="32"/>
                <w:szCs w:val="32"/>
              </w:rPr>
              <w:t>Dans un bol bat</w:t>
            </w:r>
            <w:r w:rsidRPr="009448D5">
              <w:rPr>
                <w:b/>
                <w:bCs/>
                <w:sz w:val="32"/>
                <w:szCs w:val="32"/>
              </w:rPr>
              <w:t>tre</w:t>
            </w:r>
            <w:r w:rsidRPr="009448D5">
              <w:rPr>
                <w:b/>
                <w:bCs/>
                <w:sz w:val="32"/>
                <w:szCs w:val="32"/>
              </w:rPr>
              <w:t xml:space="preserve"> les </w:t>
            </w:r>
            <w:proofErr w:type="spellStart"/>
            <w:r w:rsidRPr="009448D5">
              <w:rPr>
                <w:b/>
                <w:bCs/>
                <w:sz w:val="32"/>
                <w:szCs w:val="32"/>
              </w:rPr>
              <w:t>oeufs</w:t>
            </w:r>
            <w:proofErr w:type="spellEnd"/>
            <w:r w:rsidRPr="009448D5">
              <w:rPr>
                <w:b/>
                <w:bCs/>
                <w:sz w:val="32"/>
                <w:szCs w:val="32"/>
              </w:rPr>
              <w:t xml:space="preserve"> avec la compote puis ajoute</w:t>
            </w:r>
            <w:r w:rsidRPr="009448D5">
              <w:rPr>
                <w:b/>
                <w:bCs/>
                <w:sz w:val="32"/>
                <w:szCs w:val="32"/>
              </w:rPr>
              <w:t>r</w:t>
            </w:r>
            <w:r w:rsidRPr="009448D5">
              <w:rPr>
                <w:b/>
                <w:bCs/>
                <w:sz w:val="32"/>
                <w:szCs w:val="32"/>
              </w:rPr>
              <w:t xml:space="preserve"> la farine et mélange</w:t>
            </w:r>
            <w:r w:rsidRPr="009448D5">
              <w:rPr>
                <w:b/>
                <w:bCs/>
                <w:sz w:val="32"/>
                <w:szCs w:val="32"/>
              </w:rPr>
              <w:t>r</w:t>
            </w:r>
            <w:r w:rsidRPr="009448D5">
              <w:rPr>
                <w:b/>
                <w:bCs/>
                <w:sz w:val="32"/>
                <w:szCs w:val="32"/>
              </w:rPr>
              <w:t>.</w:t>
            </w:r>
            <w:r w:rsidRPr="009448D5">
              <w:rPr>
                <w:b/>
                <w:bCs/>
                <w:sz w:val="32"/>
                <w:szCs w:val="32"/>
              </w:rPr>
              <w:br/>
            </w:r>
          </w:p>
          <w:p w14:paraId="1AE123CB" w14:textId="77777777" w:rsidR="009448D5" w:rsidRDefault="009448D5" w:rsidP="009448D5">
            <w:pPr>
              <w:pStyle w:val="Titre3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 w:rsidRPr="009448D5">
              <w:rPr>
                <w:b/>
                <w:bCs/>
                <w:sz w:val="32"/>
                <w:szCs w:val="32"/>
              </w:rPr>
              <w:t>Ajoute</w:t>
            </w:r>
            <w:r w:rsidRPr="009448D5">
              <w:rPr>
                <w:b/>
                <w:bCs/>
                <w:sz w:val="32"/>
                <w:szCs w:val="32"/>
              </w:rPr>
              <w:t>r</w:t>
            </w:r>
            <w:r w:rsidRPr="009448D5">
              <w:rPr>
                <w:b/>
                <w:bCs/>
                <w:sz w:val="32"/>
                <w:szCs w:val="32"/>
              </w:rPr>
              <w:t xml:space="preserve"> le chocolat fondu puis</w:t>
            </w:r>
            <w:r w:rsidRPr="009448D5">
              <w:rPr>
                <w:b/>
                <w:bCs/>
                <w:sz w:val="32"/>
                <w:szCs w:val="32"/>
              </w:rPr>
              <w:t xml:space="preserve"> </w:t>
            </w:r>
            <w:r w:rsidRPr="009448D5">
              <w:rPr>
                <w:b/>
                <w:bCs/>
                <w:sz w:val="32"/>
                <w:szCs w:val="32"/>
              </w:rPr>
              <w:t>bien</w:t>
            </w:r>
            <w:r w:rsidRPr="009448D5">
              <w:rPr>
                <w:b/>
                <w:bCs/>
                <w:sz w:val="32"/>
                <w:szCs w:val="32"/>
              </w:rPr>
              <w:t xml:space="preserve"> mélanger</w:t>
            </w:r>
            <w:r w:rsidRPr="009448D5">
              <w:rPr>
                <w:b/>
                <w:bCs/>
                <w:sz w:val="32"/>
                <w:szCs w:val="32"/>
              </w:rPr>
              <w:t xml:space="preserve"> le tout.</w:t>
            </w:r>
            <w:r w:rsidRPr="009448D5">
              <w:rPr>
                <w:b/>
                <w:bCs/>
                <w:sz w:val="32"/>
                <w:szCs w:val="32"/>
              </w:rPr>
              <w:br/>
            </w:r>
          </w:p>
          <w:p w14:paraId="706FFDB0" w14:textId="5D3D7C94" w:rsidR="009448D5" w:rsidRPr="009448D5" w:rsidRDefault="009448D5" w:rsidP="009448D5">
            <w:pPr>
              <w:pStyle w:val="Titre3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 w:rsidRPr="009448D5">
              <w:rPr>
                <w:b/>
                <w:bCs/>
                <w:sz w:val="32"/>
                <w:szCs w:val="32"/>
              </w:rPr>
              <w:t>V</w:t>
            </w:r>
            <w:r w:rsidRPr="009448D5">
              <w:rPr>
                <w:b/>
                <w:bCs/>
                <w:sz w:val="32"/>
                <w:szCs w:val="32"/>
              </w:rPr>
              <w:t>erse</w:t>
            </w:r>
            <w:r w:rsidRPr="009448D5">
              <w:rPr>
                <w:b/>
                <w:bCs/>
                <w:sz w:val="32"/>
                <w:szCs w:val="32"/>
              </w:rPr>
              <w:t>r</w:t>
            </w:r>
            <w:r w:rsidRPr="009448D5">
              <w:rPr>
                <w:b/>
                <w:bCs/>
                <w:sz w:val="32"/>
                <w:szCs w:val="32"/>
              </w:rPr>
              <w:t xml:space="preserve"> la préparation dans un moule recouvert de papier sulfurisé et enfourne</w:t>
            </w:r>
            <w:r w:rsidRPr="009448D5">
              <w:rPr>
                <w:b/>
                <w:bCs/>
                <w:sz w:val="32"/>
                <w:szCs w:val="32"/>
              </w:rPr>
              <w:t>r</w:t>
            </w:r>
            <w:r w:rsidRPr="009448D5">
              <w:rPr>
                <w:b/>
                <w:bCs/>
                <w:sz w:val="32"/>
                <w:szCs w:val="32"/>
              </w:rPr>
              <w:t xml:space="preserve"> au four chaud à 180°C pendant 15 à 20 minutes.</w:t>
            </w:r>
          </w:p>
          <w:p w14:paraId="5D75A2FA" w14:textId="1364440C" w:rsidR="00236D15" w:rsidRDefault="00236D15" w:rsidP="009448D5">
            <w:pPr>
              <w:pStyle w:val="Titre3"/>
            </w:pPr>
          </w:p>
          <w:p w14:paraId="6A0F0C0C" w14:textId="45C27DD2" w:rsidR="00DF43BB" w:rsidRPr="00DF43BB" w:rsidRDefault="00DF43BB" w:rsidP="009448D5">
            <w:r>
              <w:t xml:space="preserve"> </w:t>
            </w:r>
            <w:r w:rsidR="00AB1853">
              <w:rPr>
                <w:noProof/>
                <w:lang w:val="en-US"/>
              </w:rPr>
              <w:drawing>
                <wp:inline distT="0" distB="0" distL="0" distR="0" wp14:anchorId="5161BEA6" wp14:editId="2DDBCC95">
                  <wp:extent cx="2586370" cy="1827847"/>
                  <wp:effectExtent l="139700" t="127000" r="144145" b="128270"/>
                  <wp:docPr id="17" name="Image 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 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70" cy="182784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" w:type="pct"/>
          </w:tcPr>
          <w:p w14:paraId="5E4E1D52" w14:textId="15E5F936" w:rsidR="00236D15" w:rsidRPr="00AB1853" w:rsidRDefault="00236D15" w:rsidP="009448D5">
            <w:pPr>
              <w:rPr>
                <w:color w:val="C00000"/>
              </w:rPr>
            </w:pPr>
          </w:p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AB1853" w:rsidRPr="00AB1853" w14:paraId="0B52AA57" w14:textId="77777777" w:rsidTr="00AB1853">
              <w:tc>
                <w:tcPr>
                  <w:tcW w:w="4798" w:type="dxa"/>
                </w:tcPr>
                <w:p w14:paraId="75C7C161" w14:textId="49595A0A" w:rsidR="00236D15" w:rsidRPr="00AB1853" w:rsidRDefault="00236D15" w:rsidP="009448D5">
                  <w:pPr>
                    <w:framePr w:hSpace="141" w:wrap="around" w:hAnchor="margin" w:y="500"/>
                    <w:rPr>
                      <w:color w:val="C00000"/>
                    </w:rPr>
                  </w:pPr>
                </w:p>
              </w:tc>
            </w:tr>
            <w:tr w:rsidR="00AB1853" w:rsidRPr="00AB1853" w14:paraId="083A0AC9" w14:textId="77777777" w:rsidTr="00AB1853">
              <w:tc>
                <w:tcPr>
                  <w:tcW w:w="4798" w:type="dxa"/>
                </w:tcPr>
                <w:p w14:paraId="7D5D8812" w14:textId="3DB0CF63" w:rsidR="00236D15" w:rsidRPr="00AB1853" w:rsidRDefault="00236D15" w:rsidP="009448D5">
                  <w:pPr>
                    <w:pStyle w:val="Lgende"/>
                    <w:framePr w:hSpace="141" w:wrap="around" w:hAnchor="margin" w:y="500"/>
                    <w:rPr>
                      <w:color w:val="C00000"/>
                    </w:rPr>
                  </w:pPr>
                </w:p>
              </w:tc>
            </w:tr>
            <w:tr w:rsidR="00AB1853" w:rsidRPr="00AB1853" w14:paraId="1A637716" w14:textId="77777777" w:rsidTr="00AB1853">
              <w:tc>
                <w:tcPr>
                  <w:tcW w:w="4798" w:type="dxa"/>
                </w:tcPr>
                <w:p w14:paraId="35BC7864" w14:textId="77777777" w:rsidR="00236D15" w:rsidRPr="00AB1853" w:rsidRDefault="00D06EFC" w:rsidP="009448D5">
                  <w:pPr>
                    <w:framePr w:hSpace="141" w:wrap="around" w:hAnchor="margin" w:y="500"/>
                    <w:rPr>
                      <w:b/>
                      <w:bCs/>
                      <w:color w:val="C00000"/>
                      <w:sz w:val="48"/>
                      <w:szCs w:val="48"/>
                    </w:rPr>
                  </w:pPr>
                  <w:r w:rsidRPr="00AB1853">
                    <w:rPr>
                      <w:b/>
                      <w:bCs/>
                      <w:noProof/>
                      <w:color w:val="C00000"/>
                      <w:sz w:val="48"/>
                      <w:szCs w:val="48"/>
                      <w:lang w:val="en-US"/>
                    </w:rPr>
                    <w:drawing>
                      <wp:inline distT="0" distB="0" distL="0" distR="0" wp14:anchorId="38F24DEB" wp14:editId="6CE3813C">
                        <wp:extent cx="4597399" cy="6129867"/>
                        <wp:effectExtent l="444500" t="381000" r="445135" b="372745"/>
                        <wp:docPr id="18" name="Image 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 1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21272046">
                                  <a:off x="0" y="0"/>
                                  <a:ext cx="4597880" cy="6130508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1853" w:rsidRPr="00AB1853" w14:paraId="420C04A0" w14:textId="77777777" w:rsidTr="00AB1853">
              <w:tc>
                <w:tcPr>
                  <w:tcW w:w="4798" w:type="dxa"/>
                </w:tcPr>
                <w:p w14:paraId="74DC49E6" w14:textId="256BAFA1" w:rsidR="00236D15" w:rsidRPr="00AB1853" w:rsidRDefault="00AB1853" w:rsidP="009448D5">
                  <w:pPr>
                    <w:pStyle w:val="Lgende"/>
                    <w:framePr w:hSpace="141" w:wrap="around" w:hAnchor="margin" w:y="500"/>
                    <w:rPr>
                      <w:b/>
                      <w:bCs/>
                      <w:color w:val="C00000"/>
                      <w:sz w:val="48"/>
                      <w:szCs w:val="48"/>
                    </w:rPr>
                  </w:pPr>
                  <w:r w:rsidRPr="00AB1853">
                    <w:rPr>
                      <w:b/>
                      <w:bCs/>
                      <w:color w:val="C00000"/>
                      <w:sz w:val="48"/>
                      <w:szCs w:val="48"/>
                    </w:rPr>
                    <w:t>Testé et approuvé</w:t>
                  </w:r>
                </w:p>
              </w:tc>
            </w:tr>
          </w:tbl>
          <w:p w14:paraId="621A4291" w14:textId="76188322" w:rsidR="00236D15" w:rsidRPr="00AB1853" w:rsidRDefault="00236D15" w:rsidP="00AB1853">
            <w:pPr>
              <w:pStyle w:val="Titre1"/>
              <w:rPr>
                <w:color w:val="C00000"/>
              </w:rPr>
            </w:pPr>
          </w:p>
        </w:tc>
      </w:tr>
    </w:tbl>
    <w:p w14:paraId="4413A0AE" w14:textId="07D254BA" w:rsidR="00236D15" w:rsidRDefault="00D06EFC" w:rsidP="009448D5">
      <w:r>
        <w:rPr>
          <w:lang w:bidi="fr-FR"/>
        </w:rPr>
        <w:br w:type="page"/>
      </w:r>
    </w:p>
    <w:p w14:paraId="12BA832A" w14:textId="77777777" w:rsidR="00236D15" w:rsidRDefault="00236D15"/>
    <w:sectPr w:rsidR="00236D15" w:rsidSect="00DF43BB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98C8C" w14:textId="77777777" w:rsidR="00B7142F" w:rsidRDefault="00B7142F" w:rsidP="00EF298B">
      <w:pPr>
        <w:spacing w:after="0" w:line="240" w:lineRule="auto"/>
      </w:pPr>
      <w:r>
        <w:separator/>
      </w:r>
    </w:p>
  </w:endnote>
  <w:endnote w:type="continuationSeparator" w:id="0">
    <w:p w14:paraId="370DD60D" w14:textId="77777777" w:rsidR="00B7142F" w:rsidRDefault="00B7142F" w:rsidP="00EF2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0A35A" w14:textId="77777777" w:rsidR="00B7142F" w:rsidRDefault="00B7142F" w:rsidP="00EF298B">
      <w:pPr>
        <w:spacing w:after="0" w:line="240" w:lineRule="auto"/>
      </w:pPr>
      <w:r>
        <w:separator/>
      </w:r>
    </w:p>
  </w:footnote>
  <w:footnote w:type="continuationSeparator" w:id="0">
    <w:p w14:paraId="01E5608F" w14:textId="77777777" w:rsidR="00B7142F" w:rsidRDefault="00B7142F" w:rsidP="00EF2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B3D51"/>
    <w:multiLevelType w:val="hybridMultilevel"/>
    <w:tmpl w:val="164A73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343EE"/>
    <w:multiLevelType w:val="hybridMultilevel"/>
    <w:tmpl w:val="5C1CF736"/>
    <w:lvl w:ilvl="0" w:tplc="56440476">
      <w:start w:val="140"/>
      <w:numFmt w:val="bullet"/>
      <w:lvlText w:val="-"/>
      <w:lvlJc w:val="left"/>
      <w:pPr>
        <w:ind w:left="720" w:hanging="360"/>
      </w:pPr>
      <w:rPr>
        <w:rFonts w:ascii="Calisto MT" w:eastAsiaTheme="majorEastAsia" w:hAnsi="Calisto MT" w:cstheme="majorBidi" w:hint="default"/>
        <w:color w:val="404040" w:themeColor="text1" w:themeTint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removePersonalInformation/>
  <w:removeDateAndTime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1F6"/>
    <w:rsid w:val="00236D15"/>
    <w:rsid w:val="00456D8D"/>
    <w:rsid w:val="009448D5"/>
    <w:rsid w:val="009528E1"/>
    <w:rsid w:val="00AB1853"/>
    <w:rsid w:val="00B661F6"/>
    <w:rsid w:val="00B7142F"/>
    <w:rsid w:val="00C3193C"/>
    <w:rsid w:val="00D06EFC"/>
    <w:rsid w:val="00DF43BB"/>
    <w:rsid w:val="00EF298B"/>
    <w:rsid w:val="00F61F11"/>
    <w:rsid w:val="00F7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45AA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Titre2">
    <w:name w:val="heading 2"/>
    <w:basedOn w:val="Normal"/>
    <w:next w:val="Retraitnormal"/>
    <w:link w:val="Titre2C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Lgende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re">
    <w:name w:val="Title"/>
    <w:basedOn w:val="Normal"/>
    <w:next w:val="Sous-titre"/>
    <w:link w:val="TitreC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Titre2Car">
    <w:name w:val="Titre 2 Car"/>
    <w:basedOn w:val="Policepardfaut"/>
    <w:link w:val="Titre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Retraitnormal">
    <w:name w:val="Normal Indent"/>
    <w:basedOn w:val="Normal"/>
    <w:uiPriority w:val="8"/>
    <w:unhideWhenUsed/>
    <w:qFormat/>
    <w:pPr>
      <w:ind w:left="720"/>
      <w:jc w:val="right"/>
    </w:pPr>
  </w:style>
  <w:style w:type="paragraph" w:styleId="En-tte">
    <w:name w:val="header"/>
    <w:basedOn w:val="Normal"/>
    <w:link w:val="En-tteCar"/>
    <w:uiPriority w:val="99"/>
    <w:unhideWhenUsed/>
    <w:rsid w:val="00EF29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298B"/>
  </w:style>
  <w:style w:type="paragraph" w:styleId="Pieddepage">
    <w:name w:val="footer"/>
    <w:basedOn w:val="Normal"/>
    <w:link w:val="PieddepageCar"/>
    <w:uiPriority w:val="99"/>
    <w:unhideWhenUsed/>
    <w:rsid w:val="00EF29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298B"/>
  </w:style>
  <w:style w:type="paragraph" w:styleId="Paragraphedeliste">
    <w:name w:val="List Paragraph"/>
    <w:basedOn w:val="Normal"/>
    <w:uiPriority w:val="34"/>
    <w:unhideWhenUsed/>
    <w:qFormat/>
    <w:rsid w:val="00F75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ureauconference/Library/Containers/com.microsoft.Word/Data/Library/Application%20Support/Microsoft/Office/16.0/DTS/fr-FR%7b4460E034-17C6-924A-A525-FAD6BF22FC65%7d/%7b7B42592A-212C-2248-AFAC-7DB34158CFB9%7dtf1000209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92BA7F42E95D4AB5B292B5F22EC5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1697D9-A80C-6D4C-9086-D1E64D256805}"/>
      </w:docPartPr>
      <w:docPartBody>
        <w:p w:rsidR="00000000" w:rsidRDefault="00F06514">
          <w:pPr>
            <w:pStyle w:val="E892BA7F42E95D4AB5B292B5F22EC532"/>
          </w:pPr>
          <w:r>
            <w:rPr>
              <w:noProof/>
              <w:lang w:bidi="fr-FR"/>
            </w:rPr>
            <w:t>Titre 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6A9"/>
    <w:rsid w:val="002566A9"/>
    <w:rsid w:val="00F0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892BA7F42E95D4AB5B292B5F22EC532">
    <w:name w:val="E892BA7F42E95D4AB5B292B5F22EC532"/>
  </w:style>
  <w:style w:type="paragraph" w:customStyle="1" w:styleId="33DA8411607D6D4483196896AA038398">
    <w:name w:val="33DA8411607D6D4483196896AA038398"/>
  </w:style>
  <w:style w:type="paragraph" w:customStyle="1" w:styleId="46424C43A518694B9A0E7DDE4FD98988">
    <w:name w:val="46424C43A518694B9A0E7DDE4FD98988"/>
  </w:style>
  <w:style w:type="paragraph" w:customStyle="1" w:styleId="07161A20DC714744AF995CF3282CC753">
    <w:name w:val="07161A20DC714744AF995CF3282CC753"/>
  </w:style>
  <w:style w:type="paragraph" w:customStyle="1" w:styleId="270A821705D4894D85D763C371B06B8F">
    <w:name w:val="270A821705D4894D85D763C371B06B8F"/>
  </w:style>
  <w:style w:type="paragraph" w:customStyle="1" w:styleId="15326303A061E242B197E23803FD27BA">
    <w:name w:val="15326303A061E242B197E23803FD27BA"/>
  </w:style>
  <w:style w:type="paragraph" w:customStyle="1" w:styleId="A61F59717C8108489C35EB647AEF4F76">
    <w:name w:val="A61F59717C8108489C35EB647AEF4F76"/>
  </w:style>
  <w:style w:type="paragraph" w:customStyle="1" w:styleId="49392C19C39E1040844A9B5A1D58FB45">
    <w:name w:val="49392C19C39E1040844A9B5A1D58FB45"/>
  </w:style>
  <w:style w:type="paragraph" w:customStyle="1" w:styleId="02F94D69E387714AA3176003F773EF73">
    <w:name w:val="02F94D69E387714AA3176003F773EF73"/>
  </w:style>
  <w:style w:type="paragraph" w:customStyle="1" w:styleId="ED7C122B6FFE944E80252E0554F65100">
    <w:name w:val="ED7C122B6FFE944E80252E0554F65100"/>
  </w:style>
  <w:style w:type="paragraph" w:customStyle="1" w:styleId="06E138DB7F3003439511AD52887A3C04">
    <w:name w:val="06E138DB7F3003439511AD52887A3C04"/>
  </w:style>
  <w:style w:type="paragraph" w:customStyle="1" w:styleId="A153466B29600145864EA684A3DBBA08">
    <w:name w:val="A153466B29600145864EA684A3DBBA08"/>
  </w:style>
  <w:style w:type="paragraph" w:customStyle="1" w:styleId="4CDEF053672C2E40BD08A9E99E9B35A3">
    <w:name w:val="4CDEF053672C2E40BD08A9E99E9B35A3"/>
  </w:style>
  <w:style w:type="paragraph" w:customStyle="1" w:styleId="6AAEC319240C164D914827498159E350">
    <w:name w:val="6AAEC319240C164D914827498159E350"/>
  </w:style>
  <w:style w:type="paragraph" w:customStyle="1" w:styleId="79CEFD6F2554BC418DD762E41F6F59AD">
    <w:name w:val="79CEFD6F2554BC418DD762E41F6F59AD"/>
  </w:style>
  <w:style w:type="paragraph" w:customStyle="1" w:styleId="A4E476D6EA6C1F40A09709AD88537AFD">
    <w:name w:val="A4E476D6EA6C1F40A09709AD88537AFD"/>
  </w:style>
  <w:style w:type="paragraph" w:customStyle="1" w:styleId="F8EA4C203CD9CD4E8C798DF8BAE9E6E5">
    <w:name w:val="F8EA4C203CD9CD4E8C798DF8BAE9E6E5"/>
    <w:rsid w:val="002566A9"/>
  </w:style>
  <w:style w:type="paragraph" w:customStyle="1" w:styleId="CFC6CE83D2E3964984C03EE4F5A6610A">
    <w:name w:val="CFC6CE83D2E3964984C03EE4F5A6610A"/>
    <w:rsid w:val="002566A9"/>
  </w:style>
  <w:style w:type="paragraph" w:customStyle="1" w:styleId="8320710435F4E44DB23EC37B47AFB658">
    <w:name w:val="8320710435F4E44DB23EC37B47AFB658"/>
    <w:rsid w:val="002566A9"/>
  </w:style>
  <w:style w:type="paragraph" w:customStyle="1" w:styleId="5DC989AFAF5A7840AB573FFD57A49444">
    <w:name w:val="5DC989AFAF5A7840AB573FFD57A49444"/>
    <w:rsid w:val="002566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BDC76-D459-4B19-BE8F-9709FEA5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Infos famille.dotx</Template>
  <TotalTime>0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2023-01-30T14:09:00Z</dcterms:created>
  <dcterms:modified xsi:type="dcterms:W3CDTF">2023-01-30T14:09:00Z</dcterms:modified>
</cp:coreProperties>
</file>